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68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0"/>
        <w:gridCol w:w="3851"/>
        <w:gridCol w:w="1995"/>
        <w:gridCol w:w="414"/>
        <w:gridCol w:w="47"/>
        <w:gridCol w:w="1020"/>
        <w:gridCol w:w="1417"/>
        <w:gridCol w:w="954"/>
      </w:tblGrid>
      <w:tr w:rsidR="004C7627" w:rsidRPr="00735462" w:rsidTr="00735462">
        <w:trPr>
          <w:cantSplit/>
        </w:trPr>
        <w:tc>
          <w:tcPr>
            <w:tcW w:w="6316" w:type="dxa"/>
            <w:gridSpan w:val="3"/>
            <w:shd w:val="clear" w:color="auto" w:fill="808080"/>
          </w:tcPr>
          <w:p w:rsidR="004C7627" w:rsidRPr="00735462" w:rsidRDefault="004C7627" w:rsidP="005D721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568EC"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  <w:t>Name, Vorname</w:t>
            </w:r>
          </w:p>
        </w:tc>
        <w:tc>
          <w:tcPr>
            <w:tcW w:w="3852" w:type="dxa"/>
            <w:gridSpan w:val="5"/>
            <w:shd w:val="clear" w:color="auto" w:fill="808080"/>
          </w:tcPr>
          <w:p w:rsidR="004C7627" w:rsidRPr="00735462" w:rsidRDefault="004C7627">
            <w:pPr>
              <w:pStyle w:val="berschrift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568EC">
              <w:rPr>
                <w:rFonts w:ascii="Arial" w:hAnsi="Arial" w:cs="Arial"/>
                <w:color w:val="FFFFFF" w:themeColor="background1"/>
                <w:sz w:val="18"/>
                <w:szCs w:val="18"/>
              </w:rPr>
              <w:t>Ausbildungsabteilung</w:t>
            </w:r>
          </w:p>
        </w:tc>
      </w:tr>
      <w:tr w:rsidR="004C7627" w:rsidRPr="00735462" w:rsidTr="00735462">
        <w:trPr>
          <w:cantSplit/>
          <w:trHeight w:val="377"/>
        </w:trPr>
        <w:tc>
          <w:tcPr>
            <w:tcW w:w="6316" w:type="dxa"/>
            <w:gridSpan w:val="3"/>
            <w:shd w:val="clear" w:color="auto" w:fill="FFFFFF"/>
          </w:tcPr>
          <w:p w:rsidR="004C7627" w:rsidRPr="00735462" w:rsidRDefault="004C762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</w:p>
          <w:p w:rsidR="004C7627" w:rsidRPr="00735462" w:rsidRDefault="004C7627" w:rsidP="00D711BA">
            <w:pPr>
              <w:pStyle w:val="berschrift6"/>
              <w:rPr>
                <w:rFonts w:ascii="Arial" w:hAnsi="Arial" w:cs="Arial"/>
                <w:b w:val="0"/>
                <w:bCs w:val="0"/>
                <w:i/>
                <w:iCs/>
                <w:sz w:val="22"/>
                <w:szCs w:val="22"/>
              </w:rPr>
            </w:pPr>
          </w:p>
          <w:p w:rsidR="00D711BA" w:rsidRPr="00735462" w:rsidRDefault="00D711BA" w:rsidP="00D711B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2" w:type="dxa"/>
            <w:gridSpan w:val="5"/>
            <w:shd w:val="clear" w:color="auto" w:fill="FFFFFF"/>
          </w:tcPr>
          <w:p w:rsidR="004C7627" w:rsidRPr="00735462" w:rsidRDefault="004C7627">
            <w:pPr>
              <w:pStyle w:val="berschrift4"/>
              <w:jc w:val="center"/>
              <w:rPr>
                <w:rFonts w:ascii="Arial" w:hAnsi="Arial" w:cs="Arial"/>
                <w:i/>
                <w:iCs/>
                <w:color w:val="008000"/>
                <w:sz w:val="22"/>
                <w:szCs w:val="22"/>
              </w:rPr>
            </w:pPr>
          </w:p>
          <w:p w:rsidR="004C7627" w:rsidRPr="00735462" w:rsidRDefault="004C7627" w:rsidP="00D711BA">
            <w:pPr>
              <w:pStyle w:val="berschrift6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</w:tr>
      <w:tr w:rsidR="004C7627" w:rsidRPr="00735462" w:rsidTr="00735462">
        <w:tblPrEx>
          <w:tblBorders>
            <w:top w:val="single" w:sz="4" w:space="0" w:color="003300"/>
            <w:left w:val="single" w:sz="4" w:space="0" w:color="003300"/>
            <w:bottom w:val="single" w:sz="4" w:space="0" w:color="003300"/>
            <w:right w:val="single" w:sz="4" w:space="0" w:color="003300"/>
            <w:insideH w:val="single" w:sz="4" w:space="0" w:color="003300"/>
            <w:insideV w:val="single" w:sz="4" w:space="0" w:color="003300"/>
          </w:tblBorders>
          <w:shd w:val="clear" w:color="auto" w:fill="auto"/>
        </w:tblPrEx>
        <w:tc>
          <w:tcPr>
            <w:tcW w:w="4321" w:type="dxa"/>
            <w:gridSpan w:val="2"/>
            <w:shd w:val="clear" w:color="auto" w:fill="808080"/>
          </w:tcPr>
          <w:p w:rsidR="004C7627" w:rsidRPr="00735462" w:rsidRDefault="004C762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8EC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Ausbildungsnachweis Nr.</w:t>
            </w:r>
          </w:p>
        </w:tc>
        <w:tc>
          <w:tcPr>
            <w:tcW w:w="2409" w:type="dxa"/>
            <w:gridSpan w:val="2"/>
            <w:shd w:val="clear" w:color="auto" w:fill="808080"/>
          </w:tcPr>
          <w:p w:rsidR="004C7627" w:rsidRPr="00735462" w:rsidRDefault="004C7627">
            <w:pPr>
              <w:pStyle w:val="berschrift6"/>
              <w:rPr>
                <w:rFonts w:ascii="Arial" w:hAnsi="Arial" w:cs="Arial"/>
                <w:sz w:val="18"/>
                <w:szCs w:val="18"/>
              </w:rPr>
            </w:pPr>
            <w:r w:rsidRPr="002568EC">
              <w:rPr>
                <w:rFonts w:ascii="Arial" w:hAnsi="Arial" w:cs="Arial"/>
                <w:color w:val="FFFFFF" w:themeColor="background1"/>
                <w:sz w:val="18"/>
                <w:szCs w:val="18"/>
              </w:rPr>
              <w:t>Woche vom / bis</w:t>
            </w:r>
          </w:p>
        </w:tc>
        <w:tc>
          <w:tcPr>
            <w:tcW w:w="3438" w:type="dxa"/>
            <w:gridSpan w:val="4"/>
            <w:shd w:val="clear" w:color="auto" w:fill="808080"/>
          </w:tcPr>
          <w:p w:rsidR="004C7627" w:rsidRPr="00735462" w:rsidRDefault="004C762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0" w:name="_GoBack"/>
            <w:r w:rsidRPr="002568EC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Ausbildungsjahr</w:t>
            </w:r>
            <w:bookmarkEnd w:id="0"/>
          </w:p>
        </w:tc>
      </w:tr>
      <w:tr w:rsidR="004C7627" w:rsidRPr="00735462" w:rsidTr="00735462">
        <w:tblPrEx>
          <w:tblBorders>
            <w:top w:val="single" w:sz="4" w:space="0" w:color="003300"/>
            <w:left w:val="single" w:sz="4" w:space="0" w:color="003300"/>
            <w:bottom w:val="single" w:sz="4" w:space="0" w:color="003300"/>
            <w:right w:val="single" w:sz="4" w:space="0" w:color="003300"/>
            <w:insideH w:val="single" w:sz="4" w:space="0" w:color="003300"/>
            <w:insideV w:val="single" w:sz="4" w:space="0" w:color="003300"/>
          </w:tblBorders>
          <w:shd w:val="clear" w:color="auto" w:fill="auto"/>
        </w:tblPrEx>
        <w:trPr>
          <w:trHeight w:val="245"/>
        </w:trPr>
        <w:tc>
          <w:tcPr>
            <w:tcW w:w="4321" w:type="dxa"/>
            <w:gridSpan w:val="2"/>
          </w:tcPr>
          <w:p w:rsidR="004C7627" w:rsidRPr="00735462" w:rsidRDefault="004C7627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  <w:p w:rsidR="004C7627" w:rsidRPr="00735462" w:rsidRDefault="004C7627" w:rsidP="00D711BA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409" w:type="dxa"/>
            <w:gridSpan w:val="2"/>
          </w:tcPr>
          <w:p w:rsidR="004C7627" w:rsidRPr="00735462" w:rsidRDefault="004C7627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  <w:p w:rsidR="004C7627" w:rsidRPr="00735462" w:rsidRDefault="004C762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3438" w:type="dxa"/>
            <w:gridSpan w:val="4"/>
          </w:tcPr>
          <w:p w:rsidR="004C7627" w:rsidRPr="00735462" w:rsidRDefault="004C7627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</w:p>
          <w:p w:rsidR="004C7627" w:rsidRPr="00735462" w:rsidRDefault="004C7627" w:rsidP="00D711BA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</w:trPr>
        <w:tc>
          <w:tcPr>
            <w:tcW w:w="7797" w:type="dxa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C0C0C0"/>
            <w:vAlign w:val="center"/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Ausgeführte Tätigkeiten, Unterweisungen, Unterricht usw.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C0C0C0"/>
            <w:vAlign w:val="center"/>
          </w:tcPr>
          <w:p w:rsidR="00735462" w:rsidRPr="00735462" w:rsidRDefault="00735462" w:rsidP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Gliederungs-punkt im Ausbildungs-</w:t>
            </w:r>
            <w:proofErr w:type="spellStart"/>
            <w:r w:rsidRPr="0073546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rahmenplan</w:t>
            </w:r>
            <w:proofErr w:type="spellEnd"/>
            <w:r w:rsidRPr="0073546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54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Stunden</w:t>
            </w: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</w:tcPr>
          <w:p w:rsidR="00735462" w:rsidRPr="00735462" w:rsidRDefault="00735462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Montag</w:t>
            </w:r>
          </w:p>
        </w:tc>
        <w:tc>
          <w:tcPr>
            <w:tcW w:w="7327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12" w:space="0" w:color="000000"/>
              <w:right w:val="single" w:sz="12" w:space="0" w:color="000000"/>
            </w:tcBorders>
            <w:shd w:val="clear" w:color="auto" w:fill="FFFFFF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 w:rsidP="00735462">
            <w:pPr>
              <w:tabs>
                <w:tab w:val="left" w:pos="6345"/>
              </w:tabs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ab/>
            </w: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 w:rsidP="00735462">
            <w:pPr>
              <w:tabs>
                <w:tab w:val="left" w:pos="6345"/>
              </w:tabs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 w:rsidP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 w:rsidP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4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ind w:firstLine="70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ind w:firstLine="70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textDirection w:val="btLr"/>
          </w:tcPr>
          <w:p w:rsidR="00735462" w:rsidRPr="00735462" w:rsidRDefault="00735462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Dienstag</w:t>
            </w:r>
          </w:p>
        </w:tc>
        <w:tc>
          <w:tcPr>
            <w:tcW w:w="7327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12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4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 w:rsidP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 w:rsidP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</w:tcPr>
          <w:p w:rsidR="00735462" w:rsidRPr="00735462" w:rsidRDefault="00735462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Mittwoch</w:t>
            </w:r>
          </w:p>
        </w:tc>
        <w:tc>
          <w:tcPr>
            <w:tcW w:w="7327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12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4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</w:tcPr>
          <w:p w:rsidR="00735462" w:rsidRPr="00735462" w:rsidRDefault="00735462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Donnerstag</w:t>
            </w:r>
          </w:p>
        </w:tc>
        <w:tc>
          <w:tcPr>
            <w:tcW w:w="7327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12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4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</w:tcPr>
          <w:p w:rsidR="00735462" w:rsidRPr="00735462" w:rsidRDefault="00735462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Freitag</w:t>
            </w:r>
          </w:p>
        </w:tc>
        <w:tc>
          <w:tcPr>
            <w:tcW w:w="7327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top w:val="single" w:sz="12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35462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327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single" w:sz="4" w:space="0" w:color="000000"/>
              <w:right w:val="single" w:sz="12" w:space="0" w:color="000000"/>
            </w:tcBorders>
          </w:tcPr>
          <w:p w:rsidR="00735462" w:rsidRPr="00735462" w:rsidRDefault="0073546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4C7627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470" w:type="dxa"/>
            <w:vMerge/>
            <w:tcBorders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C0C0C0"/>
          </w:tcPr>
          <w:p w:rsidR="004C7627" w:rsidRPr="00735462" w:rsidRDefault="004C762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744" w:type="dxa"/>
            <w:gridSpan w:val="6"/>
            <w:tcBorders>
              <w:left w:val="single" w:sz="12" w:space="0" w:color="000000"/>
              <w:bottom w:val="nil"/>
            </w:tcBorders>
            <w:shd w:val="clear" w:color="auto" w:fill="C0C0C0"/>
          </w:tcPr>
          <w:p w:rsidR="004C7627" w:rsidRPr="00735462" w:rsidRDefault="004C762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54" w:type="dxa"/>
            <w:tcBorders>
              <w:bottom w:val="nil"/>
              <w:right w:val="single" w:sz="12" w:space="0" w:color="000000"/>
            </w:tcBorders>
            <w:shd w:val="clear" w:color="auto" w:fill="C0C0C0"/>
          </w:tcPr>
          <w:p w:rsidR="004C7627" w:rsidRPr="00735462" w:rsidRDefault="004C762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E4DE4" w:rsidRPr="00735462" w:rsidTr="00735462">
        <w:tblPrEx>
          <w:shd w:val="clear" w:color="auto" w:fill="auto"/>
        </w:tblPrEx>
        <w:trPr>
          <w:cantSplit/>
          <w:trHeight w:val="340"/>
        </w:trPr>
        <w:tc>
          <w:tcPr>
            <w:tcW w:w="6777" w:type="dxa"/>
            <w:gridSpan w:val="5"/>
            <w:tcBorders>
              <w:top w:val="single" w:sz="12" w:space="0" w:color="000000"/>
              <w:left w:val="nil"/>
              <w:bottom w:val="nil"/>
              <w:right w:val="double" w:sz="4" w:space="0" w:color="auto"/>
            </w:tcBorders>
            <w:shd w:val="clear" w:color="auto" w:fill="auto"/>
          </w:tcPr>
          <w:p w:rsidR="00BE4DE4" w:rsidRPr="00735462" w:rsidRDefault="00BE4DE4" w:rsidP="00BE4DE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35462"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  <w:t>Fachangestellte/r für Bäderbetriebe</w:t>
            </w:r>
            <w:r w:rsidRPr="00735462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="00A53C98" w:rsidRPr="00735462">
              <w:rPr>
                <w:rFonts w:ascii="Arial" w:hAnsi="Arial" w:cs="Arial"/>
                <w:color w:val="000000"/>
                <w:sz w:val="16"/>
                <w:szCs w:val="16"/>
              </w:rPr>
              <w:t>ggf. Wochentag streichen und durch Kürzel des tatsächlichen Ausbildungstages ersetzen! (Mo, Di, Mi, Do, Fr, Sa, So)</w:t>
            </w:r>
          </w:p>
        </w:tc>
        <w:tc>
          <w:tcPr>
            <w:tcW w:w="243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999999"/>
            <w:vAlign w:val="center"/>
          </w:tcPr>
          <w:p w:rsidR="00BE4DE4" w:rsidRPr="00735462" w:rsidRDefault="00BE4DE4" w:rsidP="003E602D">
            <w:pPr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35462">
              <w:rPr>
                <w:rFonts w:ascii="Arial" w:hAnsi="Arial" w:cs="Arial"/>
                <w:b/>
                <w:color w:val="000000"/>
                <w:sz w:val="22"/>
                <w:szCs w:val="22"/>
              </w:rPr>
              <w:t>Wochenstunden:</w:t>
            </w:r>
          </w:p>
        </w:tc>
        <w:tc>
          <w:tcPr>
            <w:tcW w:w="95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CCCC"/>
            <w:vAlign w:val="center"/>
          </w:tcPr>
          <w:p w:rsidR="00BE4DE4" w:rsidRPr="00735462" w:rsidRDefault="00BE4DE4" w:rsidP="003E602D">
            <w:pPr>
              <w:jc w:val="right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4C7627" w:rsidRPr="003B3306" w:rsidRDefault="004C7627" w:rsidP="003E602D">
      <w:pPr>
        <w:pStyle w:val="Beschriftung"/>
        <w:rPr>
          <w:rFonts w:ascii="Arial" w:hAnsi="Arial" w:cs="Arial"/>
          <w:color w:val="auto"/>
          <w:sz w:val="10"/>
        </w:rPr>
      </w:pPr>
      <w:r w:rsidRPr="003B3306">
        <w:rPr>
          <w:rFonts w:ascii="Arial" w:hAnsi="Arial" w:cs="Arial"/>
          <w:color w:val="auto"/>
        </w:rPr>
        <w:t>Für die Richtigkeit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0"/>
        <w:gridCol w:w="236"/>
        <w:gridCol w:w="2121"/>
        <w:gridCol w:w="1063"/>
        <w:gridCol w:w="236"/>
        <w:gridCol w:w="2139"/>
        <w:gridCol w:w="1068"/>
        <w:gridCol w:w="236"/>
        <w:gridCol w:w="1901"/>
      </w:tblGrid>
      <w:tr w:rsidR="00B8573B" w:rsidRPr="003B3306" w:rsidTr="003C1E9B">
        <w:trPr>
          <w:trHeight w:val="420"/>
        </w:trPr>
        <w:tc>
          <w:tcPr>
            <w:tcW w:w="3437" w:type="dxa"/>
            <w:gridSpan w:val="3"/>
            <w:tcBorders>
              <w:bottom w:val="nil"/>
            </w:tcBorders>
            <w:shd w:val="clear" w:color="auto" w:fill="auto"/>
          </w:tcPr>
          <w:p w:rsidR="00B8573B" w:rsidRPr="003B3306" w:rsidRDefault="00B8573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8" w:type="dxa"/>
            <w:gridSpan w:val="3"/>
            <w:tcBorders>
              <w:bottom w:val="nil"/>
            </w:tcBorders>
            <w:shd w:val="clear" w:color="auto" w:fill="auto"/>
          </w:tcPr>
          <w:p w:rsidR="00B8573B" w:rsidRPr="003B3306" w:rsidRDefault="00B8573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5" w:type="dxa"/>
            <w:gridSpan w:val="3"/>
            <w:tcBorders>
              <w:bottom w:val="nil"/>
            </w:tcBorders>
            <w:shd w:val="clear" w:color="auto" w:fill="auto"/>
          </w:tcPr>
          <w:p w:rsidR="00B8573B" w:rsidRPr="003B3306" w:rsidRDefault="00B8573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10861" w:rsidRPr="003B3306" w:rsidTr="003B3306">
        <w:tc>
          <w:tcPr>
            <w:tcW w:w="1080" w:type="dxa"/>
            <w:tcBorders>
              <w:top w:val="dotted" w:sz="4" w:space="0" w:color="auto"/>
              <w:bottom w:val="dotted" w:sz="4" w:space="0" w:color="auto"/>
              <w:right w:val="nil"/>
            </w:tcBorders>
            <w:shd w:val="clear" w:color="auto" w:fill="auto"/>
          </w:tcPr>
          <w:p w:rsidR="00F10861" w:rsidRPr="003B3306" w:rsidRDefault="00F10861" w:rsidP="003C1E9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B3306">
              <w:rPr>
                <w:rFonts w:ascii="Arial" w:hAnsi="Arial" w:cs="Arial"/>
                <w:sz w:val="14"/>
                <w:szCs w:val="14"/>
              </w:rPr>
              <w:t>Datum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10861" w:rsidRPr="003B3306" w:rsidRDefault="00F10861" w:rsidP="00DF1C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121" w:type="dxa"/>
            <w:tcBorders>
              <w:top w:val="dotted" w:sz="4" w:space="0" w:color="auto"/>
              <w:left w:val="nil"/>
              <w:bottom w:val="dotted" w:sz="4" w:space="0" w:color="auto"/>
            </w:tcBorders>
            <w:shd w:val="clear" w:color="auto" w:fill="auto"/>
          </w:tcPr>
          <w:p w:rsidR="00F10861" w:rsidRPr="003B3306" w:rsidRDefault="00F10861" w:rsidP="003C1E9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B3306">
              <w:rPr>
                <w:rFonts w:ascii="Arial" w:hAnsi="Arial" w:cs="Arial"/>
                <w:sz w:val="14"/>
                <w:szCs w:val="14"/>
              </w:rPr>
              <w:t>Unterschrift des Auszubildenden</w:t>
            </w:r>
            <w:r w:rsidR="001F3A47" w:rsidRPr="003B3306">
              <w:rPr>
                <w:rFonts w:ascii="Arial" w:hAnsi="Arial" w:cs="Arial"/>
                <w:sz w:val="14"/>
                <w:szCs w:val="14"/>
              </w:rPr>
              <w:t xml:space="preserve"> und des Erziehungsberechtigten</w:t>
            </w:r>
            <w:r w:rsidRPr="003B3306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063" w:type="dxa"/>
            <w:tcBorders>
              <w:top w:val="dotted" w:sz="4" w:space="0" w:color="auto"/>
              <w:bottom w:val="dotted" w:sz="4" w:space="0" w:color="auto"/>
              <w:right w:val="nil"/>
            </w:tcBorders>
            <w:shd w:val="clear" w:color="auto" w:fill="auto"/>
          </w:tcPr>
          <w:p w:rsidR="00F10861" w:rsidRPr="003B3306" w:rsidRDefault="00F10861" w:rsidP="003C1E9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B3306">
              <w:rPr>
                <w:rFonts w:ascii="Arial" w:hAnsi="Arial" w:cs="Arial"/>
                <w:sz w:val="14"/>
                <w:szCs w:val="14"/>
              </w:rPr>
              <w:t>Datum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10861" w:rsidRPr="003B3306" w:rsidRDefault="00F10861" w:rsidP="00DF1C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13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F10861" w:rsidRPr="003B3306" w:rsidRDefault="00F10861" w:rsidP="003B330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B3306">
              <w:rPr>
                <w:rFonts w:ascii="Arial" w:hAnsi="Arial" w:cs="Arial"/>
                <w:sz w:val="14"/>
                <w:szCs w:val="14"/>
              </w:rPr>
              <w:t>Unterschr</w:t>
            </w:r>
            <w:r w:rsidR="008C67FF" w:rsidRPr="003B3306">
              <w:rPr>
                <w:rFonts w:ascii="Arial" w:hAnsi="Arial" w:cs="Arial"/>
                <w:sz w:val="14"/>
                <w:szCs w:val="14"/>
              </w:rPr>
              <w:t>ift</w:t>
            </w:r>
            <w:r w:rsidR="000B23AE" w:rsidRPr="003B3306">
              <w:rPr>
                <w:rFonts w:ascii="Arial" w:hAnsi="Arial" w:cs="Arial"/>
                <w:sz w:val="14"/>
                <w:szCs w:val="14"/>
              </w:rPr>
              <w:t xml:space="preserve"> der</w:t>
            </w:r>
            <w:r w:rsidRPr="003B3306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8C67FF" w:rsidRPr="003B3306">
              <w:rPr>
                <w:rFonts w:ascii="Arial" w:hAnsi="Arial" w:cs="Arial"/>
                <w:sz w:val="14"/>
                <w:szCs w:val="14"/>
              </w:rPr>
              <w:t>ausbildende</w:t>
            </w:r>
            <w:r w:rsidR="000B23AE" w:rsidRPr="003B3306">
              <w:rPr>
                <w:rFonts w:ascii="Arial" w:hAnsi="Arial" w:cs="Arial"/>
                <w:sz w:val="14"/>
                <w:szCs w:val="14"/>
              </w:rPr>
              <w:t>n</w:t>
            </w:r>
            <w:r w:rsidR="008C67FF" w:rsidRPr="003B3306">
              <w:rPr>
                <w:rFonts w:ascii="Arial" w:hAnsi="Arial" w:cs="Arial"/>
                <w:sz w:val="14"/>
                <w:szCs w:val="14"/>
              </w:rPr>
              <w:t xml:space="preserve"> Fachkraft</w:t>
            </w:r>
            <w:r w:rsidRPr="003B3306">
              <w:rPr>
                <w:rFonts w:ascii="Arial" w:hAnsi="Arial" w:cs="Arial"/>
                <w:sz w:val="14"/>
                <w:szCs w:val="14"/>
              </w:rPr>
              <w:t xml:space="preserve"> / </w:t>
            </w:r>
            <w:r w:rsidR="000B23AE" w:rsidRPr="003B3306">
              <w:rPr>
                <w:rFonts w:ascii="Arial" w:hAnsi="Arial" w:cs="Arial"/>
                <w:sz w:val="14"/>
                <w:szCs w:val="14"/>
              </w:rPr>
              <w:t xml:space="preserve">der </w:t>
            </w:r>
            <w:r w:rsidRPr="003B3306">
              <w:rPr>
                <w:rFonts w:ascii="Arial" w:hAnsi="Arial" w:cs="Arial"/>
                <w:sz w:val="14"/>
                <w:szCs w:val="14"/>
              </w:rPr>
              <w:t xml:space="preserve">Berufsschule / </w:t>
            </w:r>
            <w:r w:rsidR="000B23AE" w:rsidRPr="003B3306">
              <w:rPr>
                <w:rFonts w:ascii="Arial" w:hAnsi="Arial" w:cs="Arial"/>
                <w:sz w:val="14"/>
                <w:szCs w:val="14"/>
              </w:rPr>
              <w:t xml:space="preserve">der </w:t>
            </w:r>
            <w:proofErr w:type="spellStart"/>
            <w:r w:rsidR="003B3306">
              <w:rPr>
                <w:rFonts w:ascii="Arial" w:hAnsi="Arial" w:cs="Arial"/>
                <w:sz w:val="14"/>
                <w:szCs w:val="14"/>
              </w:rPr>
              <w:t>Überbetriebl</w:t>
            </w:r>
            <w:proofErr w:type="spellEnd"/>
            <w:r w:rsidR="003B3306">
              <w:rPr>
                <w:rFonts w:ascii="Arial" w:hAnsi="Arial" w:cs="Arial"/>
                <w:sz w:val="14"/>
                <w:szCs w:val="14"/>
              </w:rPr>
              <w:t xml:space="preserve">. </w:t>
            </w:r>
            <w:r w:rsidRPr="003B3306">
              <w:rPr>
                <w:rFonts w:ascii="Arial" w:hAnsi="Arial" w:cs="Arial"/>
                <w:sz w:val="14"/>
                <w:szCs w:val="14"/>
              </w:rPr>
              <w:t>Ausbildung</w:t>
            </w:r>
          </w:p>
        </w:tc>
        <w:tc>
          <w:tcPr>
            <w:tcW w:w="10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</w:tcPr>
          <w:p w:rsidR="00F10861" w:rsidRPr="003B3306" w:rsidRDefault="00A768B8" w:rsidP="003C1E9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B3306">
              <w:rPr>
                <w:rFonts w:ascii="Arial" w:hAnsi="Arial" w:cs="Arial"/>
                <w:sz w:val="14"/>
                <w:szCs w:val="14"/>
              </w:rPr>
              <w:t>Datum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10861" w:rsidRPr="003B3306" w:rsidRDefault="00F10861" w:rsidP="00DF1C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901" w:type="dxa"/>
            <w:tcBorders>
              <w:top w:val="dotted" w:sz="4" w:space="0" w:color="auto"/>
              <w:left w:val="nil"/>
              <w:bottom w:val="dotted" w:sz="4" w:space="0" w:color="auto"/>
            </w:tcBorders>
            <w:shd w:val="clear" w:color="auto" w:fill="auto"/>
          </w:tcPr>
          <w:p w:rsidR="00F10861" w:rsidRPr="003B3306" w:rsidRDefault="008C67FF" w:rsidP="003C1E9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B3306">
              <w:rPr>
                <w:rFonts w:ascii="Arial" w:hAnsi="Arial" w:cs="Arial"/>
                <w:sz w:val="14"/>
                <w:szCs w:val="14"/>
              </w:rPr>
              <w:t>Unterschrift des Ausbilders</w:t>
            </w:r>
          </w:p>
        </w:tc>
      </w:tr>
      <w:tr w:rsidR="003B3306" w:rsidRPr="003B3306" w:rsidTr="001F2401">
        <w:tc>
          <w:tcPr>
            <w:tcW w:w="10080" w:type="dxa"/>
            <w:gridSpan w:val="9"/>
            <w:tcBorders>
              <w:top w:val="dotted" w:sz="4" w:space="0" w:color="auto"/>
            </w:tcBorders>
            <w:shd w:val="clear" w:color="auto" w:fill="BFBFBF"/>
          </w:tcPr>
          <w:p w:rsidR="003B3306" w:rsidRDefault="003B3306" w:rsidP="003B33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B3306">
              <w:rPr>
                <w:rFonts w:ascii="Arial" w:hAnsi="Arial" w:cs="Arial"/>
                <w:b/>
                <w:sz w:val="18"/>
                <w:szCs w:val="18"/>
              </w:rPr>
              <w:lastRenderedPageBreak/>
              <w:t>Besondere Anmerkungen</w:t>
            </w:r>
          </w:p>
          <w:p w:rsidR="003B3306" w:rsidRPr="003B3306" w:rsidRDefault="003B3306" w:rsidP="003B3306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3B3306" w:rsidRDefault="003B3306">
      <w:pPr>
        <w:rPr>
          <w:sz w:val="2"/>
        </w:rPr>
      </w:pPr>
      <w:r w:rsidRPr="003B3306">
        <w:rPr>
          <w:sz w:val="2"/>
        </w:rPr>
        <w:t>Besondere Bemerkungen</w:t>
      </w:r>
    </w:p>
    <w:tbl>
      <w:tblPr>
        <w:tblW w:w="10080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5040"/>
      </w:tblGrid>
      <w:tr w:rsidR="003B3306" w:rsidRPr="00735462" w:rsidTr="001F2401">
        <w:trPr>
          <w:trHeight w:val="92"/>
        </w:trPr>
        <w:tc>
          <w:tcPr>
            <w:tcW w:w="5040" w:type="dxa"/>
            <w:shd w:val="clear" w:color="auto" w:fill="C0C0C0"/>
          </w:tcPr>
          <w:p w:rsidR="003B3306" w:rsidRPr="00735462" w:rsidRDefault="003B3306" w:rsidP="001F240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Auszubildender</w:t>
            </w:r>
          </w:p>
        </w:tc>
        <w:tc>
          <w:tcPr>
            <w:tcW w:w="5040" w:type="dxa"/>
            <w:shd w:val="clear" w:color="auto" w:fill="C0C0C0"/>
          </w:tcPr>
          <w:p w:rsidR="003B3306" w:rsidRPr="00735462" w:rsidRDefault="003B3306" w:rsidP="001F240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3546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Ausbilder bzw. ausbildende Fachkraft</w:t>
            </w:r>
          </w:p>
        </w:tc>
      </w:tr>
      <w:tr w:rsidR="003B3306" w:rsidTr="001F2401">
        <w:trPr>
          <w:trHeight w:val="425"/>
        </w:trPr>
        <w:tc>
          <w:tcPr>
            <w:tcW w:w="5040" w:type="dxa"/>
          </w:tcPr>
          <w:p w:rsidR="003B3306" w:rsidRPr="00A768B8" w:rsidRDefault="003B3306" w:rsidP="001F2401">
            <w:pPr>
              <w:rPr>
                <w:sz w:val="32"/>
                <w:szCs w:val="32"/>
              </w:rPr>
            </w:pPr>
          </w:p>
          <w:p w:rsidR="003B3306" w:rsidRDefault="003B3306" w:rsidP="001F2401"/>
          <w:p w:rsidR="003B3306" w:rsidRDefault="003B3306" w:rsidP="001F2401"/>
          <w:p w:rsidR="003B3306" w:rsidRDefault="003B3306" w:rsidP="001F2401"/>
          <w:p w:rsidR="003B3306" w:rsidRDefault="003B3306" w:rsidP="001F2401"/>
          <w:p w:rsidR="003B3306" w:rsidRDefault="003B3306" w:rsidP="001F2401"/>
        </w:tc>
        <w:tc>
          <w:tcPr>
            <w:tcW w:w="5040" w:type="dxa"/>
          </w:tcPr>
          <w:p w:rsidR="003B3306" w:rsidRDefault="003B3306" w:rsidP="001F2401"/>
        </w:tc>
      </w:tr>
    </w:tbl>
    <w:p w:rsidR="004C7627" w:rsidRDefault="004C7627">
      <w:pPr>
        <w:rPr>
          <w:sz w:val="2"/>
        </w:rPr>
      </w:pPr>
    </w:p>
    <w:sectPr w:rsidR="004C7627" w:rsidSect="000B23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680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C95" w:rsidRDefault="00901C95" w:rsidP="007A5257">
      <w:r>
        <w:separator/>
      </w:r>
    </w:p>
  </w:endnote>
  <w:endnote w:type="continuationSeparator" w:id="0">
    <w:p w:rsidR="00901C95" w:rsidRDefault="00901C95" w:rsidP="007A5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7" w:rsidRDefault="007A5257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7" w:rsidRDefault="007A5257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7" w:rsidRDefault="007A5257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C95" w:rsidRDefault="00901C95" w:rsidP="007A5257">
      <w:r>
        <w:separator/>
      </w:r>
    </w:p>
  </w:footnote>
  <w:footnote w:type="continuationSeparator" w:id="0">
    <w:p w:rsidR="00901C95" w:rsidRDefault="00901C95" w:rsidP="007A52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7" w:rsidRDefault="007A5257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7" w:rsidRDefault="007A5257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7" w:rsidRDefault="007A525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58D"/>
    <w:rsid w:val="0006796E"/>
    <w:rsid w:val="000B23AE"/>
    <w:rsid w:val="001020FB"/>
    <w:rsid w:val="001F2401"/>
    <w:rsid w:val="001F3A47"/>
    <w:rsid w:val="0025076F"/>
    <w:rsid w:val="002568EC"/>
    <w:rsid w:val="00383397"/>
    <w:rsid w:val="003B3306"/>
    <w:rsid w:val="003C1E9B"/>
    <w:rsid w:val="003E602D"/>
    <w:rsid w:val="00400C0C"/>
    <w:rsid w:val="004432FE"/>
    <w:rsid w:val="004868C7"/>
    <w:rsid w:val="004C7627"/>
    <w:rsid w:val="004F078A"/>
    <w:rsid w:val="005417B1"/>
    <w:rsid w:val="005D721A"/>
    <w:rsid w:val="005E2770"/>
    <w:rsid w:val="00706F68"/>
    <w:rsid w:val="00735462"/>
    <w:rsid w:val="007A5257"/>
    <w:rsid w:val="0088058D"/>
    <w:rsid w:val="008C67FF"/>
    <w:rsid w:val="00901C95"/>
    <w:rsid w:val="009730F2"/>
    <w:rsid w:val="009E4D11"/>
    <w:rsid w:val="00A04186"/>
    <w:rsid w:val="00A107F1"/>
    <w:rsid w:val="00A16390"/>
    <w:rsid w:val="00A53C98"/>
    <w:rsid w:val="00A768B8"/>
    <w:rsid w:val="00B8573B"/>
    <w:rsid w:val="00BD0260"/>
    <w:rsid w:val="00BE4DE4"/>
    <w:rsid w:val="00C03C77"/>
    <w:rsid w:val="00C32A23"/>
    <w:rsid w:val="00C52181"/>
    <w:rsid w:val="00C750E4"/>
    <w:rsid w:val="00C9369E"/>
    <w:rsid w:val="00CB2000"/>
    <w:rsid w:val="00D711BA"/>
    <w:rsid w:val="00DF1C68"/>
    <w:rsid w:val="00F10861"/>
    <w:rsid w:val="00FD0300"/>
    <w:rsid w:val="00FD3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bCs/>
      <w:color w:val="008000"/>
      <w:sz w:val="16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b/>
      <w:bCs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bCs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bCs/>
      <w:sz w:val="18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b/>
      <w:bCs/>
      <w:sz w:val="16"/>
    </w:rPr>
  </w:style>
  <w:style w:type="paragraph" w:styleId="berschrift6">
    <w:name w:val="heading 6"/>
    <w:basedOn w:val="Standard"/>
    <w:next w:val="Standard"/>
    <w:qFormat/>
    <w:pPr>
      <w:keepNext/>
      <w:jc w:val="center"/>
      <w:outlineLvl w:val="5"/>
    </w:pPr>
    <w:rPr>
      <w:b/>
      <w:bCs/>
    </w:rPr>
  </w:style>
  <w:style w:type="paragraph" w:styleId="berschrift7">
    <w:name w:val="heading 7"/>
    <w:basedOn w:val="Standard"/>
    <w:next w:val="Standard"/>
    <w:qFormat/>
    <w:pPr>
      <w:keepNext/>
      <w:jc w:val="center"/>
      <w:outlineLvl w:val="6"/>
    </w:pPr>
    <w:rPr>
      <w:b/>
      <w:bCs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schriftung">
    <w:name w:val="caption"/>
    <w:basedOn w:val="Standard"/>
    <w:next w:val="Standard"/>
    <w:qFormat/>
    <w:rPr>
      <w:b/>
      <w:bCs/>
      <w:color w:val="008000"/>
      <w:sz w:val="16"/>
    </w:rPr>
  </w:style>
  <w:style w:type="paragraph" w:styleId="Sprechblasentext">
    <w:name w:val="Balloon Text"/>
    <w:basedOn w:val="Standard"/>
    <w:semiHidden/>
    <w:rsid w:val="0006796E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706F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7A525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7A5257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7A525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7A525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bCs/>
      <w:color w:val="008000"/>
      <w:sz w:val="16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b/>
      <w:bCs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bCs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bCs/>
      <w:sz w:val="18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b/>
      <w:bCs/>
      <w:sz w:val="16"/>
    </w:rPr>
  </w:style>
  <w:style w:type="paragraph" w:styleId="berschrift6">
    <w:name w:val="heading 6"/>
    <w:basedOn w:val="Standard"/>
    <w:next w:val="Standard"/>
    <w:qFormat/>
    <w:pPr>
      <w:keepNext/>
      <w:jc w:val="center"/>
      <w:outlineLvl w:val="5"/>
    </w:pPr>
    <w:rPr>
      <w:b/>
      <w:bCs/>
    </w:rPr>
  </w:style>
  <w:style w:type="paragraph" w:styleId="berschrift7">
    <w:name w:val="heading 7"/>
    <w:basedOn w:val="Standard"/>
    <w:next w:val="Standard"/>
    <w:qFormat/>
    <w:pPr>
      <w:keepNext/>
      <w:jc w:val="center"/>
      <w:outlineLvl w:val="6"/>
    </w:pPr>
    <w:rPr>
      <w:b/>
      <w:bCs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schriftung">
    <w:name w:val="caption"/>
    <w:basedOn w:val="Standard"/>
    <w:next w:val="Standard"/>
    <w:qFormat/>
    <w:rPr>
      <w:b/>
      <w:bCs/>
      <w:color w:val="008000"/>
      <w:sz w:val="16"/>
    </w:rPr>
  </w:style>
  <w:style w:type="paragraph" w:styleId="Sprechblasentext">
    <w:name w:val="Balloon Text"/>
    <w:basedOn w:val="Standard"/>
    <w:semiHidden/>
    <w:rsid w:val="0006796E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706F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7A525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7A5257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7A525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7A525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87B071C6.dotm</Template>
  <TotalTime>0</TotalTime>
  <Pages>2</Pages>
  <Words>80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Ausbildungsnachweis Nr</vt:lpstr>
    </vt:vector>
  </TitlesOfParts>
  <Company>ABASN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Ausbildungsnachweis Nr</dc:title>
  <dc:creator>Grossmann</dc:creator>
  <cp:lastModifiedBy>ronald.lucht</cp:lastModifiedBy>
  <cp:revision>3</cp:revision>
  <cp:lastPrinted>2007-02-28T11:28:00Z</cp:lastPrinted>
  <dcterms:created xsi:type="dcterms:W3CDTF">2020-01-08T14:00:00Z</dcterms:created>
  <dcterms:modified xsi:type="dcterms:W3CDTF">2020-01-08T16:34:00Z</dcterms:modified>
</cp:coreProperties>
</file>